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924"/>
        <w:gridCol w:w="6476"/>
      </w:tblGrid>
      <w:tr w:rsidR="002F6E35" w14:paraId="672F4B41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33773B32" w14:textId="629C9CC3" w:rsidR="002F6E35" w:rsidRPr="00126D7F" w:rsidRDefault="00126D7F" w:rsidP="00126D7F">
            <w:pPr>
              <w:pStyle w:val="Month"/>
              <w:tabs>
                <w:tab w:val="left" w:pos="4766"/>
              </w:tabs>
              <w:rPr>
                <w:rFonts w:ascii="Cavolini" w:hAnsi="Cavolini" w:cs="Cavolini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8F21EF8" wp14:editId="7F9AC059">
                  <wp:simplePos x="0" y="0"/>
                  <wp:positionH relativeFrom="column">
                    <wp:posOffset>1663827</wp:posOffset>
                  </wp:positionH>
                  <wp:positionV relativeFrom="paragraph">
                    <wp:posOffset>-7239</wp:posOffset>
                  </wp:positionV>
                  <wp:extent cx="1251065" cy="1115060"/>
                  <wp:effectExtent l="0" t="0" r="6350" b="8890"/>
                  <wp:wrapNone/>
                  <wp:docPr id="529456166" name="Picture 52945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065" cy="1115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126D7F">
              <w:rPr>
                <w:rFonts w:ascii="Cavolini" w:hAnsi="Cavolini" w:cs="Cavolini"/>
              </w:rPr>
              <w:t>June</w:t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0026AFB4" w14:textId="103DFE64" w:rsidR="002F6E35" w:rsidRDefault="002F6E35" w:rsidP="003E2A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14:paraId="477070ED" w14:textId="77777777" w:rsidTr="00126D7F">
        <w:trPr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0D5672" w:themeFill="accent1" w:themeFillShade="80"/>
          </w:tcPr>
          <w:p w14:paraId="1C66E5AB" w14:textId="057F68F9" w:rsidR="002F6E35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0D5672" w:themeFill="accent1" w:themeFillShade="80"/>
          </w:tcPr>
          <w:p w14:paraId="328585F2" w14:textId="231D9DC8" w:rsidR="002F6E35" w:rsidRDefault="002F6E35">
            <w:pPr>
              <w:pStyle w:val="Yea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00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62"/>
        <w:gridCol w:w="2047"/>
        <w:gridCol w:w="2055"/>
        <w:gridCol w:w="2055"/>
        <w:gridCol w:w="2055"/>
        <w:gridCol w:w="2055"/>
        <w:gridCol w:w="2055"/>
      </w:tblGrid>
      <w:tr w:rsidR="002F6E35" w:rsidRPr="003E2A8F" w14:paraId="11528E73" w14:textId="77777777" w:rsidTr="001F67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sz w:val="36"/>
              <w:szCs w:val="36"/>
            </w:rPr>
            <w:id w:val="1527134494"/>
            <w:placeholder>
              <w:docPart w:val="BAC300EAB56C4F18B3AA8C9DE255C0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62" w:type="dxa"/>
              </w:tcPr>
              <w:p w14:paraId="4086C6F7" w14:textId="77777777" w:rsidR="002F6E35" w:rsidRPr="003E2A8F" w:rsidRDefault="009035F5">
                <w:pPr>
                  <w:pStyle w:val="Days"/>
                  <w:rPr>
                    <w:sz w:val="36"/>
                    <w:szCs w:val="36"/>
                  </w:rPr>
                </w:pPr>
                <w:r w:rsidRPr="003E2A8F">
                  <w:rPr>
                    <w:sz w:val="36"/>
                    <w:szCs w:val="36"/>
                  </w:rPr>
                  <w:t>Sunday</w:t>
                </w:r>
              </w:p>
            </w:tc>
          </w:sdtContent>
        </w:sdt>
        <w:tc>
          <w:tcPr>
            <w:tcW w:w="2047" w:type="dxa"/>
          </w:tcPr>
          <w:p w14:paraId="0D8BCDF8" w14:textId="46E006B5" w:rsidR="002F6E35" w:rsidRPr="003E2A8F" w:rsidRDefault="00126D7F">
            <w:pPr>
              <w:pStyle w:val="Days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8650153"/>
                <w:placeholder>
                  <w:docPart w:val="6F3E4A246B124904AE24E96F54D3F7F2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3E2A8F">
                  <w:rPr>
                    <w:sz w:val="36"/>
                    <w:szCs w:val="36"/>
                  </w:rPr>
                  <w:t>Monday</w:t>
                </w:r>
              </w:sdtContent>
            </w:sdt>
          </w:p>
        </w:tc>
        <w:tc>
          <w:tcPr>
            <w:tcW w:w="2055" w:type="dxa"/>
          </w:tcPr>
          <w:p w14:paraId="47696D93" w14:textId="77777777" w:rsidR="002F6E35" w:rsidRPr="003E2A8F" w:rsidRDefault="00126D7F">
            <w:pPr>
              <w:pStyle w:val="Days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-1517691135"/>
                <w:placeholder>
                  <w:docPart w:val="75A29480A0874160A622996A70ADE31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3E2A8F">
                  <w:rPr>
                    <w:sz w:val="36"/>
                    <w:szCs w:val="36"/>
                  </w:rPr>
                  <w:t>Tuesday</w:t>
                </w:r>
              </w:sdtContent>
            </w:sdt>
          </w:p>
        </w:tc>
        <w:tc>
          <w:tcPr>
            <w:tcW w:w="2055" w:type="dxa"/>
          </w:tcPr>
          <w:p w14:paraId="329D6902" w14:textId="0B7C9920" w:rsidR="002F6E35" w:rsidRPr="003E2A8F" w:rsidRDefault="00126D7F">
            <w:pPr>
              <w:pStyle w:val="Days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-1684429625"/>
                <w:placeholder>
                  <w:docPart w:val="AAF162A3C7084C04968B92F46F8112C3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3E2A8F">
                  <w:rPr>
                    <w:sz w:val="36"/>
                    <w:szCs w:val="36"/>
                  </w:rPr>
                  <w:t>Wednesday</w:t>
                </w:r>
              </w:sdtContent>
            </w:sdt>
          </w:p>
        </w:tc>
        <w:tc>
          <w:tcPr>
            <w:tcW w:w="2055" w:type="dxa"/>
          </w:tcPr>
          <w:p w14:paraId="5BD24BF0" w14:textId="228AD14A" w:rsidR="002F6E35" w:rsidRPr="003E2A8F" w:rsidRDefault="00126D7F">
            <w:pPr>
              <w:pStyle w:val="Days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-1188375605"/>
                <w:placeholder>
                  <w:docPart w:val="A93E4873D3314449A1704E2D681D469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3E2A8F">
                  <w:rPr>
                    <w:sz w:val="36"/>
                    <w:szCs w:val="36"/>
                  </w:rPr>
                  <w:t>Thursday</w:t>
                </w:r>
              </w:sdtContent>
            </w:sdt>
          </w:p>
        </w:tc>
        <w:tc>
          <w:tcPr>
            <w:tcW w:w="2055" w:type="dxa"/>
          </w:tcPr>
          <w:p w14:paraId="2DB82AB4" w14:textId="24BAAB90" w:rsidR="002F6E35" w:rsidRPr="003E2A8F" w:rsidRDefault="00126D7F">
            <w:pPr>
              <w:pStyle w:val="Days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1991825489"/>
                <w:placeholder>
                  <w:docPart w:val="103C91FDD7A243878EB77BF8EA4EDDDE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3E2A8F">
                  <w:rPr>
                    <w:sz w:val="36"/>
                    <w:szCs w:val="36"/>
                  </w:rPr>
                  <w:t>Friday</w:t>
                </w:r>
              </w:sdtContent>
            </w:sdt>
          </w:p>
        </w:tc>
        <w:tc>
          <w:tcPr>
            <w:tcW w:w="2055" w:type="dxa"/>
          </w:tcPr>
          <w:p w14:paraId="0D4B002E" w14:textId="77777777" w:rsidR="002F6E35" w:rsidRPr="003E2A8F" w:rsidRDefault="00126D7F">
            <w:pPr>
              <w:pStyle w:val="Days"/>
              <w:rPr>
                <w:sz w:val="36"/>
                <w:szCs w:val="36"/>
              </w:rPr>
            </w:pPr>
            <w:sdt>
              <w:sdtPr>
                <w:rPr>
                  <w:sz w:val="36"/>
                  <w:szCs w:val="36"/>
                </w:rPr>
                <w:id w:val="115736794"/>
                <w:placeholder>
                  <w:docPart w:val="50452D59934E425AAA895B3C2BCA5606"/>
                </w:placeholder>
                <w:temporary/>
                <w:showingPlcHdr/>
                <w15:appearance w15:val="hidden"/>
              </w:sdtPr>
              <w:sdtEndPr/>
              <w:sdtContent>
                <w:r w:rsidR="009035F5" w:rsidRPr="003E2A8F">
                  <w:rPr>
                    <w:sz w:val="36"/>
                    <w:szCs w:val="36"/>
                  </w:rPr>
                  <w:t>Saturday</w:t>
                </w:r>
              </w:sdtContent>
            </w:sdt>
          </w:p>
        </w:tc>
      </w:tr>
      <w:tr w:rsidR="002F6E35" w:rsidRPr="003E2A8F" w14:paraId="5CEB28C3" w14:textId="77777777" w:rsidTr="001F67BC">
        <w:tc>
          <w:tcPr>
            <w:tcW w:w="2062" w:type="dxa"/>
            <w:tcBorders>
              <w:bottom w:val="nil"/>
            </w:tcBorders>
          </w:tcPr>
          <w:p w14:paraId="272F8BEC" w14:textId="782D94BC" w:rsidR="002F6E35" w:rsidRPr="003E2A8F" w:rsidRDefault="009035F5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MonthStart \@ dddd </w:instrText>
            </w:r>
            <w:r w:rsidRPr="003E2A8F">
              <w:rPr>
                <w:sz w:val="36"/>
                <w:szCs w:val="36"/>
              </w:rPr>
              <w:fldChar w:fldCharType="separate"/>
            </w:r>
            <w:r w:rsidR="0068771C">
              <w:rPr>
                <w:sz w:val="36"/>
                <w:szCs w:val="36"/>
              </w:rPr>
              <w:instrText>Tuesday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"Sunday" 1 ""</w:instrText>
            </w:r>
            <w:r w:rsidRPr="003E2A8F">
              <w:rPr>
                <w:sz w:val="36"/>
                <w:szCs w:val="36"/>
              </w:rPr>
              <w:fldChar w:fldCharType="end"/>
            </w:r>
          </w:p>
        </w:tc>
        <w:tc>
          <w:tcPr>
            <w:tcW w:w="2047" w:type="dxa"/>
            <w:tcBorders>
              <w:bottom w:val="nil"/>
            </w:tcBorders>
          </w:tcPr>
          <w:p w14:paraId="6617B4C6" w14:textId="3CB222BE" w:rsidR="002F6E35" w:rsidRPr="003E2A8F" w:rsidRDefault="002E6D21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9035F5" w:rsidRPr="003E2A8F">
              <w:rPr>
                <w:sz w:val="36"/>
                <w:szCs w:val="36"/>
              </w:rPr>
              <w:fldChar w:fldCharType="begin"/>
            </w:r>
            <w:r w:rsidR="009035F5" w:rsidRPr="003E2A8F">
              <w:rPr>
                <w:sz w:val="36"/>
                <w:szCs w:val="36"/>
              </w:rPr>
              <w:instrText xml:space="preserve"> IF </w:instrText>
            </w:r>
            <w:r w:rsidR="009035F5" w:rsidRPr="003E2A8F">
              <w:rPr>
                <w:sz w:val="36"/>
                <w:szCs w:val="36"/>
              </w:rPr>
              <w:fldChar w:fldCharType="begin"/>
            </w:r>
            <w:r w:rsidR="009035F5" w:rsidRPr="003E2A8F">
              <w:rPr>
                <w:sz w:val="36"/>
                <w:szCs w:val="36"/>
              </w:rPr>
              <w:instrText xml:space="preserve"> DocVariable MonthStart \@ dddd </w:instrText>
            </w:r>
            <w:r w:rsidR="009035F5" w:rsidRPr="003E2A8F">
              <w:rPr>
                <w:sz w:val="36"/>
                <w:szCs w:val="36"/>
              </w:rPr>
              <w:fldChar w:fldCharType="separate"/>
            </w:r>
            <w:r w:rsidR="0068771C">
              <w:rPr>
                <w:sz w:val="36"/>
                <w:szCs w:val="36"/>
              </w:rPr>
              <w:instrText>Tuesday</w:instrText>
            </w:r>
            <w:r w:rsidR="009035F5" w:rsidRPr="003E2A8F">
              <w:rPr>
                <w:sz w:val="36"/>
                <w:szCs w:val="36"/>
              </w:rPr>
              <w:fldChar w:fldCharType="end"/>
            </w:r>
            <w:r w:rsidR="009035F5" w:rsidRPr="003E2A8F">
              <w:rPr>
                <w:sz w:val="36"/>
                <w:szCs w:val="36"/>
              </w:rPr>
              <w:instrText xml:space="preserve"> = "Monday" 1 </w:instrText>
            </w:r>
            <w:r w:rsidR="009035F5" w:rsidRPr="003E2A8F">
              <w:rPr>
                <w:sz w:val="36"/>
                <w:szCs w:val="36"/>
              </w:rPr>
              <w:fldChar w:fldCharType="begin"/>
            </w:r>
            <w:r w:rsidR="009035F5" w:rsidRPr="003E2A8F">
              <w:rPr>
                <w:sz w:val="36"/>
                <w:szCs w:val="36"/>
              </w:rPr>
              <w:instrText xml:space="preserve"> IF </w:instrText>
            </w:r>
            <w:r w:rsidR="009035F5" w:rsidRPr="003E2A8F">
              <w:rPr>
                <w:sz w:val="36"/>
                <w:szCs w:val="36"/>
              </w:rPr>
              <w:fldChar w:fldCharType="begin"/>
            </w:r>
            <w:r w:rsidR="009035F5" w:rsidRPr="003E2A8F">
              <w:rPr>
                <w:sz w:val="36"/>
                <w:szCs w:val="36"/>
              </w:rPr>
              <w:instrText xml:space="preserve"> =A2 </w:instrText>
            </w:r>
            <w:r w:rsidR="009035F5" w:rsidRPr="003E2A8F">
              <w:rPr>
                <w:sz w:val="36"/>
                <w:szCs w:val="36"/>
              </w:rPr>
              <w:fldChar w:fldCharType="separate"/>
            </w:r>
            <w:r w:rsidR="0068771C">
              <w:rPr>
                <w:noProof/>
                <w:sz w:val="36"/>
                <w:szCs w:val="36"/>
              </w:rPr>
              <w:instrText>0</w:instrText>
            </w:r>
            <w:r w:rsidR="009035F5" w:rsidRPr="003E2A8F">
              <w:rPr>
                <w:sz w:val="36"/>
                <w:szCs w:val="36"/>
              </w:rPr>
              <w:fldChar w:fldCharType="end"/>
            </w:r>
            <w:r w:rsidR="009035F5" w:rsidRPr="003E2A8F">
              <w:rPr>
                <w:sz w:val="36"/>
                <w:szCs w:val="36"/>
              </w:rPr>
              <w:instrText xml:space="preserve"> &lt;&gt; 0 </w:instrText>
            </w:r>
            <w:r w:rsidR="009035F5" w:rsidRPr="003E2A8F">
              <w:rPr>
                <w:sz w:val="36"/>
                <w:szCs w:val="36"/>
              </w:rPr>
              <w:fldChar w:fldCharType="begin"/>
            </w:r>
            <w:r w:rsidR="009035F5" w:rsidRPr="003E2A8F">
              <w:rPr>
                <w:sz w:val="36"/>
                <w:szCs w:val="36"/>
              </w:rPr>
              <w:instrText xml:space="preserve"> =A2+1 </w:instrText>
            </w:r>
            <w:r w:rsidR="009035F5" w:rsidRPr="003E2A8F">
              <w:rPr>
                <w:sz w:val="36"/>
                <w:szCs w:val="36"/>
              </w:rPr>
              <w:fldChar w:fldCharType="separate"/>
            </w:r>
            <w:r w:rsidR="00FA21CA" w:rsidRPr="003E2A8F">
              <w:rPr>
                <w:noProof/>
                <w:sz w:val="36"/>
                <w:szCs w:val="36"/>
              </w:rPr>
              <w:instrText>2</w:instrText>
            </w:r>
            <w:r w:rsidR="009035F5" w:rsidRPr="003E2A8F">
              <w:rPr>
                <w:sz w:val="36"/>
                <w:szCs w:val="36"/>
              </w:rPr>
              <w:fldChar w:fldCharType="end"/>
            </w:r>
            <w:r w:rsidR="009035F5" w:rsidRPr="003E2A8F">
              <w:rPr>
                <w:sz w:val="36"/>
                <w:szCs w:val="36"/>
              </w:rPr>
              <w:instrText xml:space="preserve"> "" </w:instrText>
            </w:r>
            <w:r w:rsidR="009035F5" w:rsidRPr="003E2A8F">
              <w:rPr>
                <w:sz w:val="36"/>
                <w:szCs w:val="36"/>
              </w:rPr>
              <w:fldChar w:fldCharType="end"/>
            </w:r>
            <w:r w:rsidR="009035F5" w:rsidRPr="003E2A8F">
              <w:rPr>
                <w:sz w:val="36"/>
                <w:szCs w:val="36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367EFA2E" w14:textId="22B29EB6" w:rsidR="002F6E35" w:rsidRPr="003E2A8F" w:rsidRDefault="002E6D21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2055" w:type="dxa"/>
            <w:tcBorders>
              <w:bottom w:val="nil"/>
            </w:tcBorders>
          </w:tcPr>
          <w:p w14:paraId="40507FEB" w14:textId="69C1D683" w:rsidR="002F6E35" w:rsidRPr="003E2A8F" w:rsidRDefault="002E6D21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</w:p>
        </w:tc>
        <w:tc>
          <w:tcPr>
            <w:tcW w:w="2055" w:type="dxa"/>
            <w:tcBorders>
              <w:bottom w:val="nil"/>
            </w:tcBorders>
          </w:tcPr>
          <w:p w14:paraId="6B481F9A" w14:textId="1BC7642C" w:rsidR="002F6E35" w:rsidRPr="003E2A8F" w:rsidRDefault="002E6D21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2055" w:type="dxa"/>
            <w:tcBorders>
              <w:bottom w:val="nil"/>
            </w:tcBorders>
          </w:tcPr>
          <w:p w14:paraId="48F150DA" w14:textId="6E272370" w:rsidR="002F6E35" w:rsidRPr="003E2A8F" w:rsidRDefault="002E6D21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2055" w:type="dxa"/>
            <w:tcBorders>
              <w:bottom w:val="nil"/>
            </w:tcBorders>
          </w:tcPr>
          <w:p w14:paraId="6CB7A96A" w14:textId="409523CD" w:rsidR="002F6E35" w:rsidRPr="003E2A8F" w:rsidRDefault="002E6D21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</w:tr>
      <w:tr w:rsidR="0068771C" w:rsidRPr="003E2A8F" w14:paraId="230B0D3B" w14:textId="77777777" w:rsidTr="002E6D21">
        <w:trPr>
          <w:trHeight w:hRule="exact" w:val="1125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4487B85A" w14:textId="2214F71C" w:rsidR="0068771C" w:rsidRPr="003E2A8F" w:rsidRDefault="0068771C" w:rsidP="0068771C">
            <w:pPr>
              <w:rPr>
                <w:sz w:val="36"/>
                <w:szCs w:val="36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41529040" w14:textId="1E392DC6" w:rsidR="002E6D21" w:rsidRPr="00F2579F" w:rsidRDefault="00866222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6672" behindDoc="0" locked="0" layoutInCell="1" allowOverlap="1" wp14:anchorId="19DA2C4F" wp14:editId="7793FD32">
                  <wp:simplePos x="0" y="0"/>
                  <wp:positionH relativeFrom="column">
                    <wp:posOffset>681990</wp:posOffset>
                  </wp:positionH>
                  <wp:positionV relativeFrom="paragraph">
                    <wp:posOffset>207645</wp:posOffset>
                  </wp:positionV>
                  <wp:extent cx="494030" cy="503555"/>
                  <wp:effectExtent l="0" t="0" r="0" b="0"/>
                  <wp:wrapNone/>
                  <wp:docPr id="1805584458" name="Graphic 4" descr="Guitar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584458" name="Graphic 1805584458" descr="Guitar outline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6D21"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25B823AC" w14:textId="1B6C20F6" w:rsidR="0068771C" w:rsidRPr="002E6D21" w:rsidRDefault="002E6D21" w:rsidP="0068771C">
            <w:pPr>
              <w:rPr>
                <w:sz w:val="24"/>
                <w:szCs w:val="24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Iowa Singers 3:15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673578" w14:textId="39AFEFDF" w:rsidR="0068771C" w:rsidRPr="00F2579F" w:rsidRDefault="002E6D2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Bingo 1:30</w:t>
            </w:r>
          </w:p>
          <w:p w14:paraId="243D4232" w14:textId="1CD7D901" w:rsidR="00892016" w:rsidRPr="00F2579F" w:rsidRDefault="00892016" w:rsidP="0068771C">
            <w:pPr>
              <w:rPr>
                <w:sz w:val="36"/>
                <w:szCs w:val="3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E8C24A" w14:textId="1682493D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5D21414B" w14:textId="27491649" w:rsidR="0068771C" w:rsidRPr="003E2A8F" w:rsidRDefault="0068771C" w:rsidP="0068771C">
            <w:pPr>
              <w:rPr>
                <w:sz w:val="36"/>
                <w:szCs w:val="3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FD2BEE0" w14:textId="0D14439E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Bible </w:t>
            </w:r>
            <w:proofErr w:type="gramStart"/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Study-</w:t>
            </w:r>
            <w:r w:rsidR="002E6D21"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2</w:t>
            </w: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:15</w:t>
            </w:r>
            <w:proofErr w:type="gramEnd"/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414FBC" w14:textId="77777777" w:rsidR="0068771C" w:rsidRPr="00F2579F" w:rsidRDefault="0074721F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Bingo 1:30 pm</w:t>
            </w:r>
          </w:p>
          <w:p w14:paraId="32F16F0B" w14:textId="539CB7F0" w:rsidR="00892016" w:rsidRPr="0074721F" w:rsidRDefault="00892016" w:rsidP="0068771C">
            <w:pPr>
              <w:rPr>
                <w:sz w:val="32"/>
                <w:szCs w:val="32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EVENING SOCIAL 5:30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33DC066" w14:textId="1995ADA6" w:rsidR="0068771C" w:rsidRPr="00F2579F" w:rsidRDefault="006B2FFB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>
              <w:rPr>
                <w:rFonts w:ascii="Cavolini" w:hAnsi="Cavolini" w:cs="Cavolini"/>
                <w:b/>
                <w:bCs/>
                <w:sz w:val="20"/>
                <w:szCs w:val="20"/>
              </w:rPr>
              <w:t>Arts &amp; Crafts 1:30</w:t>
            </w:r>
          </w:p>
        </w:tc>
      </w:tr>
      <w:tr w:rsidR="0068771C" w:rsidRPr="003E2A8F" w14:paraId="19C5601C" w14:textId="77777777" w:rsidTr="001F67BC"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7A0753CA" w14:textId="4EE35108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7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062677E7" w14:textId="7686242E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CD294CA" w14:textId="562B5D27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5A2C1E2" w14:textId="13B833CA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FF4ACEE" w14:textId="4C946146" w:rsidR="0068771C" w:rsidRPr="003E2A8F" w:rsidRDefault="002E6D21" w:rsidP="0068771C">
            <w:pPr>
              <w:pStyle w:val="Dates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11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9AF848" w14:textId="2F56D1A8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C33C97B" w14:textId="58949B59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</w:tr>
      <w:tr w:rsidR="0068771C" w:rsidRPr="003E2A8F" w14:paraId="1D772A3F" w14:textId="77777777" w:rsidTr="00BC3AB3">
        <w:trPr>
          <w:trHeight w:hRule="exact" w:val="1197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66809BDE" w14:textId="39F32ECB" w:rsidR="00892016" w:rsidRPr="00F2579F" w:rsidRDefault="00892016" w:rsidP="00892016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MASS CH 19 9AM </w:t>
            </w:r>
          </w:p>
          <w:p w14:paraId="4404BF5B" w14:textId="3D2A950C" w:rsidR="00BC3AB3" w:rsidRPr="00F2579F" w:rsidRDefault="007E62D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Dominos 1:30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203141EE" w14:textId="46D5262D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052DCDD8" w14:textId="5C2F5DE0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8C428D" w14:textId="77777777" w:rsidR="0068771C" w:rsidRPr="00F2579F" w:rsidRDefault="002E6D2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Bingo 1:30</w:t>
            </w:r>
          </w:p>
          <w:p w14:paraId="493E8B65" w14:textId="21A7AF92" w:rsidR="00892016" w:rsidRPr="00F2579F" w:rsidRDefault="00892016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948CB7" w14:textId="77777777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7F7676CE" w14:textId="0F2DD6C2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8345944" w14:textId="77777777" w:rsidR="0068771C" w:rsidRPr="00F2579F" w:rsidRDefault="0074721F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Games 1:30</w:t>
            </w:r>
          </w:p>
          <w:p w14:paraId="088870F0" w14:textId="77777777" w:rsidR="0074721F" w:rsidRPr="00F2579F" w:rsidRDefault="0074721F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(Tenant Choice)</w:t>
            </w:r>
          </w:p>
          <w:p w14:paraId="7EB8CA39" w14:textId="35C8FC1E" w:rsidR="0074721F" w:rsidRPr="00F2579F" w:rsidRDefault="0074721F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0916A2">
              <w:rPr>
                <w:rFonts w:ascii="Cavolini" w:hAnsi="Cavolini" w:cs="Cavolini"/>
                <w:b/>
                <w:bCs/>
                <w:sz w:val="20"/>
                <w:szCs w:val="20"/>
                <w:highlight w:val="yellow"/>
              </w:rPr>
              <w:t>NO BIBLE STUDY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232E39F" w14:textId="7A34CE11" w:rsidR="0068771C" w:rsidRPr="00F2579F" w:rsidRDefault="0074721F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89E193B" wp14:editId="5337E046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250952</wp:posOffset>
                  </wp:positionV>
                  <wp:extent cx="676275" cy="540211"/>
                  <wp:effectExtent l="0" t="0" r="0" b="0"/>
                  <wp:wrapNone/>
                  <wp:docPr id="205863599" name="Picture 4" descr="A picture containing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63599" name="Picture 4" descr="A picture containing text&#10;&#10;AI-generated content may be incorrect."/>
                          <pic:cNvPicPr/>
                        </pic:nvPicPr>
                        <pic:blipFill>
                          <a:blip r:embed="rId13">
                            <a:extLs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4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Watermelon Social 1:30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553086D" w14:textId="04BE8F73" w:rsidR="0068771C" w:rsidRPr="00F2579F" w:rsidRDefault="006B2FFB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2590E60" wp14:editId="19D6C54C">
                  <wp:simplePos x="0" y="0"/>
                  <wp:positionH relativeFrom="column">
                    <wp:posOffset>271526</wp:posOffset>
                  </wp:positionH>
                  <wp:positionV relativeFrom="paragraph">
                    <wp:posOffset>150750</wp:posOffset>
                  </wp:positionV>
                  <wp:extent cx="869950" cy="585216"/>
                  <wp:effectExtent l="0" t="0" r="6350" b="5715"/>
                  <wp:wrapNone/>
                  <wp:docPr id="1442653710" name="Picture 1" descr="Shap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15989" name="Picture 1" descr="Shape&#10;&#10;AI-generated content may be incorrect."/>
                          <pic:cNvPicPr/>
                        </pic:nvPicPr>
                        <pic:blipFill>
                          <a:blip r:embed="rId15">
                            <a:extLs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620" cy="58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Name that </w:t>
            </w:r>
            <w:proofErr w:type="gramStart"/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Tune</w:t>
            </w:r>
            <w:proofErr w:type="gramEnd"/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 1:30</w:t>
            </w:r>
          </w:p>
        </w:tc>
      </w:tr>
      <w:tr w:rsidR="0068771C" w:rsidRPr="003E2A8F" w14:paraId="0ABC511F" w14:textId="77777777" w:rsidTr="001F67BC"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7F9C74E5" w14:textId="6B561ED2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2E6D21">
              <w:rPr>
                <w:sz w:val="36"/>
                <w:szCs w:val="36"/>
              </w:rPr>
              <w:t>4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303D765E" w14:textId="65020C5E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0F2D3AF" w14:textId="2483AB3A" w:rsidR="0068771C" w:rsidRPr="003E2A8F" w:rsidRDefault="00AC2386" w:rsidP="0068771C">
            <w:pPr>
              <w:pStyle w:val="Dates"/>
              <w:rPr>
                <w:sz w:val="36"/>
                <w:szCs w:val="36"/>
              </w:rPr>
            </w:pPr>
            <w:r w:rsidRPr="00AC2386">
              <w:rPr>
                <w:b/>
                <w:bCs/>
                <w:color w:val="FF0000"/>
                <w:sz w:val="20"/>
                <w:szCs w:val="20"/>
              </w:rPr>
              <w:t xml:space="preserve">Donna BDAY  </w:t>
            </w:r>
            <w:r w:rsidR="002E6D21">
              <w:rPr>
                <w:sz w:val="36"/>
                <w:szCs w:val="36"/>
              </w:rPr>
              <w:t>16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EAFAAC1" w14:textId="25625917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4368135" w14:textId="07FAFBF1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18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07B8F3" w14:textId="100B19E4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454F354B" w14:textId="7E8AA5FD" w:rsidR="0068771C" w:rsidRPr="003E2A8F" w:rsidRDefault="00F2579F" w:rsidP="0068771C">
            <w:pPr>
              <w:pStyle w:val="Dates"/>
              <w:rPr>
                <w:sz w:val="36"/>
                <w:szCs w:val="36"/>
              </w:rPr>
            </w:pPr>
            <w:r w:rsidRPr="00F2579F">
              <w:rPr>
                <w:rFonts w:ascii="Cavolini" w:hAnsi="Cavolini" w:cs="Cavolin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7093D77A" wp14:editId="47D5F3DD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251460</wp:posOffset>
                  </wp:positionV>
                  <wp:extent cx="575310" cy="713105"/>
                  <wp:effectExtent l="0" t="0" r="0" b="0"/>
                  <wp:wrapNone/>
                  <wp:docPr id="1379188481" name="Picture 1379188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713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386" w:rsidRPr="00AC2386">
              <w:rPr>
                <w:b/>
                <w:bCs/>
                <w:color w:val="7030A0"/>
                <w:szCs w:val="22"/>
              </w:rPr>
              <w:t>Nancy BDAY</w:t>
            </w:r>
            <w:r w:rsidR="00AC2386">
              <w:rPr>
                <w:sz w:val="36"/>
                <w:szCs w:val="36"/>
              </w:rPr>
              <w:t xml:space="preserve">  </w:t>
            </w:r>
            <w:r w:rsidR="002E6D21">
              <w:rPr>
                <w:sz w:val="36"/>
                <w:szCs w:val="36"/>
              </w:rPr>
              <w:t>20</w:t>
            </w:r>
          </w:p>
        </w:tc>
      </w:tr>
      <w:tr w:rsidR="0068771C" w:rsidRPr="003E2A8F" w14:paraId="08B73F11" w14:textId="77777777" w:rsidTr="002E6D21">
        <w:trPr>
          <w:trHeight w:hRule="exact" w:val="1134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3CDC6876" w14:textId="77777777" w:rsidR="00892016" w:rsidRPr="00F2579F" w:rsidRDefault="00892016" w:rsidP="00892016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MASS CH 19 9AM </w:t>
            </w:r>
          </w:p>
          <w:p w14:paraId="3F8600AA" w14:textId="1AE18691" w:rsidR="007E62D1" w:rsidRPr="00F2579F" w:rsidRDefault="00B81163" w:rsidP="00892016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Card games 1:30</w:t>
            </w:r>
          </w:p>
          <w:p w14:paraId="7580C1B0" w14:textId="755C5E46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69541ED3" w14:textId="659DC357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67937C50" w14:textId="6B925F04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15012D" w14:textId="6499292A" w:rsidR="00892016" w:rsidRPr="00F2579F" w:rsidRDefault="00AC2386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47719076" wp14:editId="594A03C4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-16510</wp:posOffset>
                  </wp:positionV>
                  <wp:extent cx="575552" cy="766572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19" cy="77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6D21"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Bingo 1:30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6AD484" w14:textId="77777777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60DAD557" w14:textId="31A23227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99BA1B" w14:textId="1ACAA1B0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  <w:p w14:paraId="46375B13" w14:textId="7C0E7C5B" w:rsidR="0068771C" w:rsidRPr="00F2579F" w:rsidRDefault="002E6D2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Bible Study 2:15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44B11DD" w14:textId="77777777" w:rsidR="0068771C" w:rsidRPr="00F2579F" w:rsidRDefault="0074721F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Bingo 1:30pm</w:t>
            </w:r>
          </w:p>
          <w:p w14:paraId="54ADB407" w14:textId="6EF91E01" w:rsidR="00892016" w:rsidRPr="00F2579F" w:rsidRDefault="00892016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EVENING SOCIAL 5:30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5AED6FF" w14:textId="1F7FE247" w:rsidR="007E62D1" w:rsidRPr="00F2579F" w:rsidRDefault="007E62D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PRETTY NAILS </w:t>
            </w:r>
          </w:p>
          <w:p w14:paraId="26E05F5D" w14:textId="381C5ED4" w:rsidR="0068771C" w:rsidRPr="00F2579F" w:rsidRDefault="007E62D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1:30</w:t>
            </w:r>
          </w:p>
        </w:tc>
      </w:tr>
      <w:tr w:rsidR="0068771C" w:rsidRPr="003E2A8F" w14:paraId="5BEA7BA4" w14:textId="77777777" w:rsidTr="001F67BC"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78FB1F34" w14:textId="742CBE4B" w:rsidR="0068771C" w:rsidRPr="003E2A8F" w:rsidRDefault="00F75AEB" w:rsidP="0068771C">
            <w:pPr>
              <w:pStyle w:val="Dates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AA7C359" wp14:editId="1659CBE6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-8890</wp:posOffset>
                  </wp:positionV>
                  <wp:extent cx="1009650" cy="50292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771C">
              <w:rPr>
                <w:sz w:val="36"/>
                <w:szCs w:val="36"/>
              </w:rPr>
              <w:t>2</w:t>
            </w:r>
            <w:r w:rsidR="002E6D21">
              <w:rPr>
                <w:sz w:val="36"/>
                <w:szCs w:val="36"/>
              </w:rPr>
              <w:t>1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54E8F84A" w14:textId="482DFC65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88A0607" w14:textId="5188C4C6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215F789" w14:textId="095AC6EE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FC61711" w14:textId="1D4DB52A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25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D6FA7EA" w14:textId="216B8A3C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F899372" w14:textId="5739214C" w:rsidR="0068771C" w:rsidRPr="003E2A8F" w:rsidRDefault="002E6D21" w:rsidP="0068771C">
            <w:pPr>
              <w:pStyle w:val="Dates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</w:tr>
      <w:tr w:rsidR="0068771C" w:rsidRPr="003E2A8F" w14:paraId="63FE2244" w14:textId="77777777" w:rsidTr="00F75AEB">
        <w:trPr>
          <w:trHeight w:hRule="exact" w:val="1377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2867985D" w14:textId="08640D30" w:rsidR="00F75AEB" w:rsidRPr="00F2579F" w:rsidRDefault="00F75AEB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  <w:p w14:paraId="271C5BEA" w14:textId="77777777" w:rsidR="00892016" w:rsidRPr="00F2579F" w:rsidRDefault="00892016" w:rsidP="00892016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MASS CH 19 9AM </w:t>
            </w:r>
          </w:p>
          <w:p w14:paraId="5FE31EAA" w14:textId="77777777" w:rsidR="00892016" w:rsidRPr="00F2579F" w:rsidRDefault="00892016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  <w:p w14:paraId="4D962CE7" w14:textId="22D1A63C" w:rsidR="00BC3AB3" w:rsidRPr="00F2579F" w:rsidRDefault="005E1B2E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Trivia 1:30pm</w:t>
            </w: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1ADF1BC8" w14:textId="46F716C6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15456A18" w14:textId="351251F6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E52DA26" w14:textId="77777777" w:rsidR="0068771C" w:rsidRPr="00F2579F" w:rsidRDefault="002E6D2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Bingo 1:30</w:t>
            </w:r>
          </w:p>
          <w:p w14:paraId="2303DBD5" w14:textId="3E1CDF6C" w:rsidR="00892016" w:rsidRPr="00F2579F" w:rsidRDefault="00892016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B679755" w14:textId="77777777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66154E4C" w14:textId="54674994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DD6CB71" w14:textId="298343C7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  <w:p w14:paraId="5A69A43B" w14:textId="37192753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Bible </w:t>
            </w:r>
            <w:proofErr w:type="gramStart"/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Study-</w:t>
            </w:r>
            <w:r w:rsidR="002E6D21"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2</w:t>
            </w: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:15</w:t>
            </w:r>
            <w:proofErr w:type="gramEnd"/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CE577B" w14:textId="384F8BEC" w:rsidR="0068771C" w:rsidRPr="00F2579F" w:rsidRDefault="002E6D21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6AB903E7" wp14:editId="491D747D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441452</wp:posOffset>
                  </wp:positionV>
                  <wp:extent cx="815721" cy="914156"/>
                  <wp:effectExtent l="0" t="0" r="3810" b="635"/>
                  <wp:wrapNone/>
                  <wp:docPr id="1752595125" name="Picture 175259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21" cy="91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Monthly Birthday Party 1:30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3FEE0AE" w14:textId="5B0674FD" w:rsidR="0068771C" w:rsidRPr="00D3759F" w:rsidRDefault="00D3759F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4624" behindDoc="0" locked="0" layoutInCell="1" allowOverlap="1" wp14:anchorId="6E0BD7EE" wp14:editId="3A83172E">
                  <wp:simplePos x="0" y="0"/>
                  <wp:positionH relativeFrom="column">
                    <wp:posOffset>169926</wp:posOffset>
                  </wp:positionH>
                  <wp:positionV relativeFrom="paragraph">
                    <wp:posOffset>212725</wp:posOffset>
                  </wp:positionV>
                  <wp:extent cx="994317" cy="586105"/>
                  <wp:effectExtent l="0" t="0" r="0" b="4445"/>
                  <wp:wrapNone/>
                  <wp:docPr id="39192585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925857" name="Picture 3"/>
                          <pic:cNvPicPr/>
                        </pic:nvPicPr>
                        <pic:blipFill>
                          <a:blip r:embed="rId19">
                            <a:extLs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17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759F">
              <w:rPr>
                <w:rFonts w:ascii="Cavolini" w:hAnsi="Cavolini" w:cs="Cavolini"/>
                <w:b/>
                <w:bCs/>
                <w:sz w:val="20"/>
                <w:szCs w:val="20"/>
              </w:rPr>
              <w:t>Games 1:30</w:t>
            </w:r>
          </w:p>
        </w:tc>
      </w:tr>
      <w:tr w:rsidR="0068771C" w:rsidRPr="003E2A8F" w14:paraId="674CA30A" w14:textId="77777777" w:rsidTr="001F67BC">
        <w:tc>
          <w:tcPr>
            <w:tcW w:w="2062" w:type="dxa"/>
            <w:tcBorders>
              <w:top w:val="single" w:sz="6" w:space="0" w:color="BFBFBF" w:themeColor="background1" w:themeShade="BF"/>
              <w:bottom w:val="nil"/>
            </w:tcBorders>
          </w:tcPr>
          <w:p w14:paraId="2775673E" w14:textId="19A809C8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=G8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55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0,""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=G8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55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&lt;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MonthEnd \@ d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instrText>30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=G8+1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23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"" 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fldChar w:fldCharType="end"/>
            </w:r>
            <w:r>
              <w:rPr>
                <w:sz w:val="36"/>
                <w:szCs w:val="36"/>
              </w:rPr>
              <w:t>2</w:t>
            </w:r>
            <w:r w:rsidR="002E6D21">
              <w:rPr>
                <w:sz w:val="36"/>
                <w:szCs w:val="36"/>
              </w:rPr>
              <w:t>8</w:t>
            </w:r>
          </w:p>
        </w:tc>
        <w:tc>
          <w:tcPr>
            <w:tcW w:w="2047" w:type="dxa"/>
            <w:tcBorders>
              <w:top w:val="single" w:sz="6" w:space="0" w:color="BFBFBF" w:themeColor="background1" w:themeShade="BF"/>
              <w:bottom w:val="nil"/>
            </w:tcBorders>
          </w:tcPr>
          <w:p w14:paraId="5E067583" w14:textId="611B2913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=A10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0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0,""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=A10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23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&lt;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MonthEnd \@ d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instrText>31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=A10+1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24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""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24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fldChar w:fldCharType="end"/>
            </w:r>
            <w:r w:rsidR="002E6D21">
              <w:rPr>
                <w:sz w:val="36"/>
                <w:szCs w:val="36"/>
              </w:rPr>
              <w:t>29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8D70113" w14:textId="7104FA82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=B10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0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0,""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=B10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24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&lt;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MonthEnd \@ d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instrText>31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=B10+1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25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""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25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fldChar w:fldCharType="end"/>
            </w:r>
            <w:r w:rsidR="002E6D21">
              <w:rPr>
                <w:sz w:val="36"/>
                <w:szCs w:val="36"/>
              </w:rPr>
              <w:t>30</w:t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B51119E" w14:textId="37A086F8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=C10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0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0,""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=C10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25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&lt;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MonthEnd \@ d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instrText>31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=C10+1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26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""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26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01D9A76" w14:textId="40AF3513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=D10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0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0,""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=D10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26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&lt;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MonthEnd \@ d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instrText>31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=D10+1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27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""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27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ABB8651" w14:textId="2730194C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=E10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0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0,""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=E10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27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&lt;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MonthEnd \@ d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instrText>31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=E10+1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28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""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28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71CCF62" w14:textId="0829496D" w:rsidR="0068771C" w:rsidRPr="003E2A8F" w:rsidRDefault="0068771C" w:rsidP="0068771C">
            <w:pPr>
              <w:pStyle w:val="Dates"/>
              <w:rPr>
                <w:sz w:val="36"/>
                <w:szCs w:val="36"/>
              </w:rPr>
            </w:pP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=F10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0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= 0,""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IF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=F10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28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&lt;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DocVariable MonthEnd \@ d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sz w:val="36"/>
                <w:szCs w:val="36"/>
              </w:rPr>
              <w:instrText>31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 </w:instrText>
            </w:r>
            <w:r w:rsidRPr="003E2A8F">
              <w:rPr>
                <w:sz w:val="36"/>
                <w:szCs w:val="36"/>
              </w:rPr>
              <w:fldChar w:fldCharType="begin"/>
            </w:r>
            <w:r w:rsidRPr="003E2A8F">
              <w:rPr>
                <w:sz w:val="36"/>
                <w:szCs w:val="36"/>
              </w:rPr>
              <w:instrText xml:space="preserve"> =F10+1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29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instrText xml:space="preserve"> "" </w:instrText>
            </w:r>
            <w:r w:rsidRPr="003E2A8F">
              <w:rPr>
                <w:sz w:val="36"/>
                <w:szCs w:val="36"/>
              </w:rPr>
              <w:fldChar w:fldCharType="separate"/>
            </w:r>
            <w:r>
              <w:rPr>
                <w:noProof/>
                <w:sz w:val="36"/>
                <w:szCs w:val="36"/>
              </w:rPr>
              <w:instrText>29</w:instrText>
            </w:r>
            <w:r w:rsidRPr="003E2A8F">
              <w:rPr>
                <w:sz w:val="36"/>
                <w:szCs w:val="36"/>
              </w:rPr>
              <w:fldChar w:fldCharType="end"/>
            </w:r>
            <w:r w:rsidRPr="003E2A8F">
              <w:rPr>
                <w:sz w:val="36"/>
                <w:szCs w:val="36"/>
              </w:rPr>
              <w:fldChar w:fldCharType="end"/>
            </w:r>
          </w:p>
        </w:tc>
      </w:tr>
      <w:tr w:rsidR="0068771C" w:rsidRPr="003E2A8F" w14:paraId="63006C17" w14:textId="77777777" w:rsidTr="00892016">
        <w:trPr>
          <w:trHeight w:hRule="exact" w:val="828"/>
        </w:trPr>
        <w:tc>
          <w:tcPr>
            <w:tcW w:w="2062" w:type="dxa"/>
            <w:tcBorders>
              <w:top w:val="nil"/>
              <w:bottom w:val="nil"/>
            </w:tcBorders>
          </w:tcPr>
          <w:p w14:paraId="2B5A1BB6" w14:textId="31866309" w:rsidR="00892016" w:rsidRPr="00F2579F" w:rsidRDefault="00892016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MASS CH 19 9AM </w:t>
            </w:r>
          </w:p>
          <w:p w14:paraId="02179891" w14:textId="34F1626F" w:rsidR="0068771C" w:rsidRPr="00F2579F" w:rsidRDefault="00735E94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Current Events 1:30</w:t>
            </w:r>
          </w:p>
        </w:tc>
        <w:tc>
          <w:tcPr>
            <w:tcW w:w="2047" w:type="dxa"/>
            <w:tcBorders>
              <w:top w:val="nil"/>
              <w:bottom w:val="nil"/>
            </w:tcBorders>
          </w:tcPr>
          <w:p w14:paraId="0793B79A" w14:textId="694289D1" w:rsidR="002E6D21" w:rsidRPr="00F2579F" w:rsidRDefault="002E6D21" w:rsidP="002E6D21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Exercise-1:30</w:t>
            </w:r>
          </w:p>
          <w:p w14:paraId="5E44B5A9" w14:textId="5420C0DD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14:paraId="7CE83FCD" w14:textId="047B3EBC" w:rsidR="00AC2386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Monthly Tenant Mtg.</w:t>
            </w:r>
            <w:r w:rsidR="00AC2386"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>1:30pm</w:t>
            </w:r>
          </w:p>
          <w:p w14:paraId="72131737" w14:textId="12A49523" w:rsidR="00892016" w:rsidRPr="00F2579F" w:rsidRDefault="00892016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  </w:t>
            </w:r>
          </w:p>
          <w:p w14:paraId="0CF9FD13" w14:textId="365DB157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 w:rsidRPr="00F2579F">
              <w:rPr>
                <w:rFonts w:ascii="Cavolini" w:hAnsi="Cavolini" w:cs="Cavolin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bottom w:val="nil"/>
            </w:tcBorders>
          </w:tcPr>
          <w:p w14:paraId="6D6E82DD" w14:textId="1F39BAAA" w:rsidR="0068771C" w:rsidRPr="003E2A8F" w:rsidRDefault="0068771C" w:rsidP="0068771C">
            <w:pPr>
              <w:rPr>
                <w:sz w:val="36"/>
                <w:szCs w:val="36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14:paraId="439F44A2" w14:textId="5C814D21" w:rsidR="0068771C" w:rsidRPr="003E2A8F" w:rsidRDefault="0068771C" w:rsidP="0068771C">
            <w:pPr>
              <w:rPr>
                <w:sz w:val="36"/>
                <w:szCs w:val="36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14:paraId="5018C781" w14:textId="162B693B" w:rsidR="0068771C" w:rsidRPr="00585AD8" w:rsidRDefault="0068771C" w:rsidP="0068771C">
            <w:pPr>
              <w:rPr>
                <w:sz w:val="32"/>
                <w:szCs w:val="32"/>
              </w:rPr>
            </w:pPr>
          </w:p>
        </w:tc>
        <w:tc>
          <w:tcPr>
            <w:tcW w:w="2055" w:type="dxa"/>
            <w:tcBorders>
              <w:top w:val="nil"/>
              <w:bottom w:val="nil"/>
            </w:tcBorders>
          </w:tcPr>
          <w:p w14:paraId="61AA72BB" w14:textId="15541C41" w:rsidR="0068771C" w:rsidRPr="003E2A8F" w:rsidRDefault="0068771C" w:rsidP="0068771C">
            <w:pPr>
              <w:rPr>
                <w:sz w:val="36"/>
                <w:szCs w:val="36"/>
              </w:rPr>
            </w:pPr>
          </w:p>
        </w:tc>
      </w:tr>
      <w:tr w:rsidR="0068771C" w:rsidRPr="003E2A8F" w14:paraId="780F219F" w14:textId="77777777" w:rsidTr="002E6D21">
        <w:trPr>
          <w:trHeight w:hRule="exact" w:val="522"/>
        </w:trPr>
        <w:tc>
          <w:tcPr>
            <w:tcW w:w="2062" w:type="dxa"/>
            <w:tcBorders>
              <w:top w:val="nil"/>
              <w:bottom w:val="single" w:sz="6" w:space="0" w:color="BFBFBF" w:themeColor="background1" w:themeShade="BF"/>
            </w:tcBorders>
          </w:tcPr>
          <w:p w14:paraId="750E1D67" w14:textId="2E940578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47" w:type="dxa"/>
            <w:tcBorders>
              <w:top w:val="nil"/>
              <w:bottom w:val="single" w:sz="6" w:space="0" w:color="BFBFBF" w:themeColor="background1" w:themeShade="BF"/>
            </w:tcBorders>
          </w:tcPr>
          <w:p w14:paraId="398AE896" w14:textId="570EE148" w:rsidR="0068771C" w:rsidRPr="00F2579F" w:rsidRDefault="0068771C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1099930" w14:textId="4EFA1E5B" w:rsidR="0068771C" w:rsidRPr="00F2579F" w:rsidRDefault="0032215A" w:rsidP="0068771C">
            <w:pPr>
              <w:rPr>
                <w:rFonts w:ascii="Cavolini" w:hAnsi="Cavolini" w:cs="Cavolini"/>
                <w:b/>
                <w:bCs/>
                <w:sz w:val="20"/>
                <w:szCs w:val="20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1552" behindDoc="0" locked="0" layoutInCell="1" allowOverlap="1" wp14:anchorId="634A834A" wp14:editId="703BE140">
                  <wp:simplePos x="0" y="0"/>
                  <wp:positionH relativeFrom="column">
                    <wp:posOffset>224282</wp:posOffset>
                  </wp:positionH>
                  <wp:positionV relativeFrom="paragraph">
                    <wp:posOffset>-164719</wp:posOffset>
                  </wp:positionV>
                  <wp:extent cx="721493" cy="548640"/>
                  <wp:effectExtent l="0" t="0" r="2540" b="3810"/>
                  <wp:wrapNone/>
                  <wp:docPr id="127275358" name="Picture 2" descr="Ico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5358" name="Picture 2" descr="Icon&#10;&#10;AI-generated content may be incorrect."/>
                          <pic:cNvPicPr/>
                        </pic:nvPicPr>
                        <pic:blipFill>
                          <a:blip r:embed="rId21">
                            <a:extLs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91" cy="553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8467FFC" w14:textId="1FD2ED57" w:rsidR="0068771C" w:rsidRDefault="0068771C" w:rsidP="0068771C">
            <w:pPr>
              <w:rPr>
                <w:sz w:val="36"/>
                <w:szCs w:val="3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3A8AD35" w14:textId="011310A9" w:rsidR="0068771C" w:rsidRDefault="0068771C" w:rsidP="0068771C">
            <w:pPr>
              <w:rPr>
                <w:sz w:val="36"/>
                <w:szCs w:val="3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90988BE" w14:textId="1DB65BE9" w:rsidR="0068771C" w:rsidRDefault="0068771C" w:rsidP="0068771C">
            <w:pPr>
              <w:rPr>
                <w:sz w:val="36"/>
                <w:szCs w:val="3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DCFCD99" w14:textId="1CEC9798" w:rsidR="0068771C" w:rsidRDefault="0068771C" w:rsidP="0068771C">
            <w:pPr>
              <w:rPr>
                <w:sz w:val="36"/>
                <w:szCs w:val="36"/>
              </w:rPr>
            </w:pPr>
          </w:p>
        </w:tc>
      </w:tr>
    </w:tbl>
    <w:p w14:paraId="223F875F" w14:textId="41819E0B" w:rsidR="0086324E" w:rsidRPr="00D56535" w:rsidRDefault="0086324E" w:rsidP="00D56535"/>
    <w:sectPr w:rsidR="0086324E" w:rsidRPr="00D56535" w:rsidSect="00585AD8">
      <w:pgSz w:w="15840" w:h="12240" w:orient="landscape"/>
      <w:pgMar w:top="27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8B493" w14:textId="77777777" w:rsidR="003E2A8F" w:rsidRDefault="003E2A8F">
      <w:pPr>
        <w:spacing w:before="0" w:after="0"/>
      </w:pPr>
      <w:r>
        <w:separator/>
      </w:r>
    </w:p>
  </w:endnote>
  <w:endnote w:type="continuationSeparator" w:id="0">
    <w:p w14:paraId="670992A4" w14:textId="77777777" w:rsidR="003E2A8F" w:rsidRDefault="003E2A8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59ADF" w14:textId="77777777" w:rsidR="003E2A8F" w:rsidRDefault="003E2A8F">
      <w:pPr>
        <w:spacing w:before="0" w:after="0"/>
      </w:pPr>
      <w:r>
        <w:separator/>
      </w:r>
    </w:p>
  </w:footnote>
  <w:footnote w:type="continuationSeparator" w:id="0">
    <w:p w14:paraId="02AE0C63" w14:textId="77777777" w:rsidR="003E2A8F" w:rsidRDefault="003E2A8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0810050">
    <w:abstractNumId w:val="9"/>
  </w:num>
  <w:num w:numId="2" w16cid:durableId="506292379">
    <w:abstractNumId w:val="7"/>
  </w:num>
  <w:num w:numId="3" w16cid:durableId="703016234">
    <w:abstractNumId w:val="6"/>
  </w:num>
  <w:num w:numId="4" w16cid:durableId="1403337492">
    <w:abstractNumId w:val="5"/>
  </w:num>
  <w:num w:numId="5" w16cid:durableId="839349930">
    <w:abstractNumId w:val="4"/>
  </w:num>
  <w:num w:numId="6" w16cid:durableId="1166440705">
    <w:abstractNumId w:val="8"/>
  </w:num>
  <w:num w:numId="7" w16cid:durableId="420830529">
    <w:abstractNumId w:val="3"/>
  </w:num>
  <w:num w:numId="8" w16cid:durableId="1725903725">
    <w:abstractNumId w:val="2"/>
  </w:num>
  <w:num w:numId="9" w16cid:durableId="1840849213">
    <w:abstractNumId w:val="1"/>
  </w:num>
  <w:num w:numId="10" w16cid:durableId="764375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6/30/2021"/>
    <w:docVar w:name="MonthStart" w:val="6/1/2021"/>
    <w:docVar w:name="ShowDynamicGuides" w:val="1"/>
    <w:docVar w:name="ShowMarginGuides" w:val="0"/>
    <w:docVar w:name="ShowOutlines" w:val="0"/>
    <w:docVar w:name="ShowStaticGuides" w:val="0"/>
  </w:docVars>
  <w:rsids>
    <w:rsidRoot w:val="003E2A8F"/>
    <w:rsid w:val="00056814"/>
    <w:rsid w:val="0006779F"/>
    <w:rsid w:val="000916A2"/>
    <w:rsid w:val="000A20FE"/>
    <w:rsid w:val="00102908"/>
    <w:rsid w:val="0011772B"/>
    <w:rsid w:val="00126D7F"/>
    <w:rsid w:val="00155645"/>
    <w:rsid w:val="00157899"/>
    <w:rsid w:val="001A3A8D"/>
    <w:rsid w:val="001C5DC3"/>
    <w:rsid w:val="001F26E6"/>
    <w:rsid w:val="001F67BC"/>
    <w:rsid w:val="00235B3B"/>
    <w:rsid w:val="002370F5"/>
    <w:rsid w:val="00275881"/>
    <w:rsid w:val="0027720C"/>
    <w:rsid w:val="002C32F3"/>
    <w:rsid w:val="002E6D21"/>
    <w:rsid w:val="002F6E35"/>
    <w:rsid w:val="0032215A"/>
    <w:rsid w:val="003D7DDA"/>
    <w:rsid w:val="003E2A8F"/>
    <w:rsid w:val="00406C2A"/>
    <w:rsid w:val="00454FED"/>
    <w:rsid w:val="004C5B17"/>
    <w:rsid w:val="0054467F"/>
    <w:rsid w:val="005562FE"/>
    <w:rsid w:val="00557989"/>
    <w:rsid w:val="00563DE0"/>
    <w:rsid w:val="00564F6D"/>
    <w:rsid w:val="00585AD8"/>
    <w:rsid w:val="00593142"/>
    <w:rsid w:val="005A0658"/>
    <w:rsid w:val="005E1B2E"/>
    <w:rsid w:val="0068771C"/>
    <w:rsid w:val="006B2FFB"/>
    <w:rsid w:val="006E221B"/>
    <w:rsid w:val="006E459C"/>
    <w:rsid w:val="006F53F3"/>
    <w:rsid w:val="00707771"/>
    <w:rsid w:val="00735E94"/>
    <w:rsid w:val="0074721F"/>
    <w:rsid w:val="007564A4"/>
    <w:rsid w:val="007777B1"/>
    <w:rsid w:val="007A49F2"/>
    <w:rsid w:val="007E62D1"/>
    <w:rsid w:val="0086324E"/>
    <w:rsid w:val="00866222"/>
    <w:rsid w:val="00874C9A"/>
    <w:rsid w:val="00892016"/>
    <w:rsid w:val="009035F5"/>
    <w:rsid w:val="00944085"/>
    <w:rsid w:val="00946A27"/>
    <w:rsid w:val="00975C1D"/>
    <w:rsid w:val="009A0FFF"/>
    <w:rsid w:val="00A4654E"/>
    <w:rsid w:val="00A73BBF"/>
    <w:rsid w:val="00AB29FA"/>
    <w:rsid w:val="00AC2386"/>
    <w:rsid w:val="00B371EE"/>
    <w:rsid w:val="00B64420"/>
    <w:rsid w:val="00B70858"/>
    <w:rsid w:val="00B70F9A"/>
    <w:rsid w:val="00B81163"/>
    <w:rsid w:val="00B8151A"/>
    <w:rsid w:val="00BC3AB3"/>
    <w:rsid w:val="00C11D39"/>
    <w:rsid w:val="00C71D73"/>
    <w:rsid w:val="00C7735D"/>
    <w:rsid w:val="00CB1C1C"/>
    <w:rsid w:val="00D17693"/>
    <w:rsid w:val="00D3759F"/>
    <w:rsid w:val="00D4352A"/>
    <w:rsid w:val="00D4482E"/>
    <w:rsid w:val="00D56535"/>
    <w:rsid w:val="00DE6C1E"/>
    <w:rsid w:val="00DF051F"/>
    <w:rsid w:val="00DF32DE"/>
    <w:rsid w:val="00E02644"/>
    <w:rsid w:val="00E3248B"/>
    <w:rsid w:val="00E54E11"/>
    <w:rsid w:val="00E71148"/>
    <w:rsid w:val="00EA1691"/>
    <w:rsid w:val="00EA7D38"/>
    <w:rsid w:val="00EB320B"/>
    <w:rsid w:val="00EF0859"/>
    <w:rsid w:val="00F2579F"/>
    <w:rsid w:val="00F75AEB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78FE1E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1CADE4" w:themeColor="accent1" w:shadow="1"/>
        <w:left w:val="single" w:sz="2" w:space="10" w:color="1CADE4" w:themeColor="accent1" w:shadow="1"/>
        <w:bottom w:val="single" w:sz="2" w:space="10" w:color="1CADE4" w:themeColor="accent1" w:shadow="1"/>
        <w:right w:val="single" w:sz="2" w:space="10" w:color="1CADE4" w:themeColor="accent1" w:shadow="1"/>
      </w:pBdr>
      <w:ind w:left="1152" w:right="1152"/>
    </w:pPr>
    <w:rPr>
      <w:i/>
      <w:iCs/>
      <w:color w:val="1CADE4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1CADE4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1CADE4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1CADE4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0D5571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0D5571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D5672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74B5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721F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7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etabetageek.com/free-printable-music-notes/" TargetMode="External"/><Relationship Id="rId20" Type="http://schemas.openxmlformats.org/officeDocument/2006/relationships/hyperlink" Target="https://wallpapercave.com/board-game-wallpaper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freesvg.org/gerald-g-fast-food-lunch-dinner-ff-menu-3" TargetMode="External"/><Relationship Id="rId22" Type="http://schemas.openxmlformats.org/officeDocument/2006/relationships/hyperlink" Target="https://storage.googleapis.com/deedduvmjcvzbe/talking-clipart-png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ozik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C300EAB56C4F18B3AA8C9DE255C0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3CFF9-6A35-4D9C-99F7-C08191C284EF}"/>
      </w:docPartPr>
      <w:docPartBody>
        <w:p w:rsidR="00A57FF5" w:rsidRDefault="00A57FF5">
          <w:pPr>
            <w:pStyle w:val="BAC300EAB56C4F18B3AA8C9DE255C074"/>
          </w:pPr>
          <w:r>
            <w:t>Sunday</w:t>
          </w:r>
        </w:p>
      </w:docPartBody>
    </w:docPart>
    <w:docPart>
      <w:docPartPr>
        <w:name w:val="6F3E4A246B124904AE24E96F54D3F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C5941-8CAC-4C99-9AEB-4A575CD01EDF}"/>
      </w:docPartPr>
      <w:docPartBody>
        <w:p w:rsidR="00A57FF5" w:rsidRDefault="00A57FF5">
          <w:pPr>
            <w:pStyle w:val="6F3E4A246B124904AE24E96F54D3F7F2"/>
          </w:pPr>
          <w:r>
            <w:t>Monday</w:t>
          </w:r>
        </w:p>
      </w:docPartBody>
    </w:docPart>
    <w:docPart>
      <w:docPartPr>
        <w:name w:val="75A29480A0874160A622996A70ADE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B3D55-6FEB-41EB-BAD0-AE0DFC2C1BD4}"/>
      </w:docPartPr>
      <w:docPartBody>
        <w:p w:rsidR="00A57FF5" w:rsidRDefault="00A57FF5">
          <w:pPr>
            <w:pStyle w:val="75A29480A0874160A622996A70ADE316"/>
          </w:pPr>
          <w:r>
            <w:t>Tuesday</w:t>
          </w:r>
        </w:p>
      </w:docPartBody>
    </w:docPart>
    <w:docPart>
      <w:docPartPr>
        <w:name w:val="AAF162A3C7084C04968B92F46F811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F1A47-CAF3-4E75-8C71-5FE192C3AABF}"/>
      </w:docPartPr>
      <w:docPartBody>
        <w:p w:rsidR="00A57FF5" w:rsidRDefault="00A57FF5">
          <w:pPr>
            <w:pStyle w:val="AAF162A3C7084C04968B92F46F8112C3"/>
          </w:pPr>
          <w:r>
            <w:t>Wednesday</w:t>
          </w:r>
        </w:p>
      </w:docPartBody>
    </w:docPart>
    <w:docPart>
      <w:docPartPr>
        <w:name w:val="A93E4873D3314449A1704E2D681D4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F490E-BAA0-4AC2-BA38-F55E0E9610E9}"/>
      </w:docPartPr>
      <w:docPartBody>
        <w:p w:rsidR="00A57FF5" w:rsidRDefault="00A57FF5">
          <w:pPr>
            <w:pStyle w:val="A93E4873D3314449A1704E2D681D4696"/>
          </w:pPr>
          <w:r>
            <w:t>Thursday</w:t>
          </w:r>
        </w:p>
      </w:docPartBody>
    </w:docPart>
    <w:docPart>
      <w:docPartPr>
        <w:name w:val="103C91FDD7A243878EB77BF8EA4ED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B94A0-4C0D-4A16-91FC-5349F6653802}"/>
      </w:docPartPr>
      <w:docPartBody>
        <w:p w:rsidR="00A57FF5" w:rsidRDefault="00A57FF5">
          <w:pPr>
            <w:pStyle w:val="103C91FDD7A243878EB77BF8EA4EDDDE"/>
          </w:pPr>
          <w:r>
            <w:t>Friday</w:t>
          </w:r>
        </w:p>
      </w:docPartBody>
    </w:docPart>
    <w:docPart>
      <w:docPartPr>
        <w:name w:val="50452D59934E425AAA895B3C2BCA5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24497-CD53-4516-AE3C-39426911F52F}"/>
      </w:docPartPr>
      <w:docPartBody>
        <w:p w:rsidR="00A57FF5" w:rsidRDefault="00A57FF5">
          <w:pPr>
            <w:pStyle w:val="50452D59934E425AAA895B3C2BCA5606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F5"/>
    <w:rsid w:val="00275881"/>
    <w:rsid w:val="006E221B"/>
    <w:rsid w:val="00A57FF5"/>
    <w:rsid w:val="00E71148"/>
    <w:rsid w:val="00EF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300EAB56C4F18B3AA8C9DE255C074">
    <w:name w:val="BAC300EAB56C4F18B3AA8C9DE255C074"/>
  </w:style>
  <w:style w:type="paragraph" w:customStyle="1" w:styleId="6F3E4A246B124904AE24E96F54D3F7F2">
    <w:name w:val="6F3E4A246B124904AE24E96F54D3F7F2"/>
  </w:style>
  <w:style w:type="paragraph" w:customStyle="1" w:styleId="75A29480A0874160A622996A70ADE316">
    <w:name w:val="75A29480A0874160A622996A70ADE316"/>
  </w:style>
  <w:style w:type="paragraph" w:customStyle="1" w:styleId="AAF162A3C7084C04968B92F46F8112C3">
    <w:name w:val="AAF162A3C7084C04968B92F46F8112C3"/>
  </w:style>
  <w:style w:type="paragraph" w:customStyle="1" w:styleId="A93E4873D3314449A1704E2D681D4696">
    <w:name w:val="A93E4873D3314449A1704E2D681D4696"/>
  </w:style>
  <w:style w:type="paragraph" w:customStyle="1" w:styleId="103C91FDD7A243878EB77BF8EA4EDDDE">
    <w:name w:val="103C91FDD7A243878EB77BF8EA4EDDDE"/>
  </w:style>
  <w:style w:type="paragraph" w:customStyle="1" w:styleId="50452D59934E425AAA895B3C2BCA5606">
    <w:name w:val="50452D59934E425AAA895B3C2BCA56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Organic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5FA3AE8-F597-4830-81B6-AF33C6B7B4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9327EA-CF3C-42DE-B88F-000425AA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4B2FF4-FE2B-405F-9CF5-E8EC5F4AA0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2021-05-28T15:48:00Z</dcterms:created>
  <dcterms:modified xsi:type="dcterms:W3CDTF">2026-05-28T14:22:00Z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